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1A58" w14:textId="77777777" w:rsidR="00852A4E" w:rsidRDefault="00852A4E"/>
    <w:p w14:paraId="3EB31D0C" w14:textId="44EFF262" w:rsidR="00427AA1" w:rsidRPr="00427AA1" w:rsidRDefault="00427AA1" w:rsidP="00427AA1">
      <w:r>
        <w:rPr>
          <w:b/>
          <w:bCs/>
          <w:lang w:val="en-US"/>
        </w:rPr>
        <w:t xml:space="preserve">Head to the Hill - MP </w:t>
      </w:r>
      <w:r w:rsidRPr="00427AA1">
        <w:rPr>
          <w:b/>
          <w:bCs/>
          <w:lang w:val="en-US"/>
        </w:rPr>
        <w:t>Email request template</w:t>
      </w:r>
    </w:p>
    <w:p w14:paraId="250DB44D" w14:textId="77777777" w:rsidR="00427AA1" w:rsidRDefault="00427AA1" w:rsidP="00427AA1"/>
    <w:p w14:paraId="22031E2A" w14:textId="3D3E9603" w:rsidR="00427AA1" w:rsidRDefault="00427AA1" w:rsidP="00427AA1">
      <w:pPr>
        <w:rPr>
          <w:i/>
          <w:iCs/>
        </w:rPr>
      </w:pPr>
      <w:r w:rsidRPr="00427AA1">
        <w:t xml:space="preserve">Dear </w:t>
      </w:r>
      <w:r w:rsidRPr="00427AA1">
        <w:rPr>
          <w:i/>
          <w:iCs/>
        </w:rPr>
        <w:t>[MP Name],</w:t>
      </w:r>
    </w:p>
    <w:p w14:paraId="3F48AD99" w14:textId="77777777" w:rsidR="00427AA1" w:rsidRPr="00427AA1" w:rsidRDefault="00427AA1" w:rsidP="00427AA1"/>
    <w:p w14:paraId="6CA8E63B" w14:textId="77777777" w:rsidR="00427AA1" w:rsidRDefault="00427AA1" w:rsidP="00427AA1">
      <w:r w:rsidRPr="00427AA1">
        <w:t xml:space="preserve">My name is </w:t>
      </w:r>
      <w:r w:rsidRPr="00427AA1">
        <w:rPr>
          <w:i/>
          <w:iCs/>
        </w:rPr>
        <w:t xml:space="preserve">[Your Name], </w:t>
      </w:r>
      <w:r w:rsidRPr="00427AA1">
        <w:t xml:space="preserve">and I am a constituent living in </w:t>
      </w:r>
      <w:r w:rsidRPr="00427AA1">
        <w:rPr>
          <w:i/>
          <w:iCs/>
        </w:rPr>
        <w:t xml:space="preserve">[Electorate]. </w:t>
      </w:r>
      <w:r w:rsidRPr="00427AA1">
        <w:t>I am participating in BTAA’s Head to the Hill 2026 Advocacy Journey, representing Australians affected by brain tumours.</w:t>
      </w:r>
    </w:p>
    <w:p w14:paraId="2E334627" w14:textId="77777777" w:rsidR="00427AA1" w:rsidRPr="00427AA1" w:rsidRDefault="00427AA1" w:rsidP="00427AA1"/>
    <w:p w14:paraId="26954F62" w14:textId="77777777" w:rsidR="00427AA1" w:rsidRDefault="00427AA1" w:rsidP="00427AA1">
      <w:r w:rsidRPr="00427AA1">
        <w:t>I would be grateful for the opportunity to meet with you, or a member of your team, to share my lived experience and discuss practical ways we can improve outcomes for people facing brain cancer. Your engagement and support can make a meaningful difference for families like mine.</w:t>
      </w:r>
    </w:p>
    <w:p w14:paraId="11C68351" w14:textId="77777777" w:rsidR="00427AA1" w:rsidRPr="00427AA1" w:rsidRDefault="00427AA1" w:rsidP="00427AA1"/>
    <w:p w14:paraId="4913364C" w14:textId="77777777" w:rsidR="00427AA1" w:rsidRDefault="00427AA1" w:rsidP="00427AA1">
      <w:pPr>
        <w:rPr>
          <w:i/>
          <w:iCs/>
        </w:rPr>
      </w:pPr>
      <w:r w:rsidRPr="00427AA1">
        <w:rPr>
          <w:i/>
          <w:iCs/>
        </w:rPr>
        <w:t>[insert details of your story that you would like to share]</w:t>
      </w:r>
    </w:p>
    <w:p w14:paraId="63F49196" w14:textId="77777777" w:rsidR="00427AA1" w:rsidRPr="00427AA1" w:rsidRDefault="00427AA1" w:rsidP="00427AA1"/>
    <w:p w14:paraId="741502F7" w14:textId="77777777" w:rsidR="00427AA1" w:rsidRDefault="00427AA1" w:rsidP="00427AA1">
      <w:r w:rsidRPr="00427AA1">
        <w:t xml:space="preserve">I would also like to extend a warm invitation for you to attend Head to the Hill 2026, held at 9:30am on Wednesday 14 October in the Great Hall, Parliament House, Canberra. </w:t>
      </w:r>
    </w:p>
    <w:p w14:paraId="0116D755" w14:textId="388226BD" w:rsidR="00427AA1" w:rsidRDefault="00427AA1" w:rsidP="00427AA1">
      <w:r w:rsidRPr="00427AA1">
        <w:t>This event brings together advocates, clinicians, researchers and policymakers to highlight the urgent need for improved brain cancer research, care and support.</w:t>
      </w:r>
    </w:p>
    <w:p w14:paraId="09D27919" w14:textId="77777777" w:rsidR="00427AA1" w:rsidRPr="00427AA1" w:rsidRDefault="00427AA1" w:rsidP="00427AA1"/>
    <w:p w14:paraId="644F838F" w14:textId="77777777" w:rsidR="00427AA1" w:rsidRDefault="00427AA1" w:rsidP="00427AA1">
      <w:r w:rsidRPr="00427AA1">
        <w:t xml:space="preserve">I am available on </w:t>
      </w:r>
      <w:r w:rsidRPr="00427AA1">
        <w:rPr>
          <w:i/>
          <w:iCs/>
        </w:rPr>
        <w:t xml:space="preserve">[dates/times] </w:t>
      </w:r>
      <w:r w:rsidRPr="00427AA1">
        <w:t>and am happy to meet in person, online, or by phone — whichever is most convenient for your office.</w:t>
      </w:r>
    </w:p>
    <w:p w14:paraId="4183CBC9" w14:textId="77777777" w:rsidR="00427AA1" w:rsidRPr="00427AA1" w:rsidRDefault="00427AA1" w:rsidP="00427AA1"/>
    <w:p w14:paraId="5977012E" w14:textId="77777777" w:rsidR="00427AA1" w:rsidRDefault="00427AA1" w:rsidP="00427AA1">
      <w:r w:rsidRPr="00427AA1">
        <w:t>Thank you for considering this request. I would appreciate the opportunity to speak with you.</w:t>
      </w:r>
    </w:p>
    <w:p w14:paraId="0CB12792" w14:textId="77777777" w:rsidR="00427AA1" w:rsidRPr="00427AA1" w:rsidRDefault="00427AA1" w:rsidP="00427AA1"/>
    <w:p w14:paraId="45752D28" w14:textId="77777777" w:rsidR="00427AA1" w:rsidRDefault="00427AA1" w:rsidP="00427AA1">
      <w:r w:rsidRPr="00427AA1">
        <w:t>Kind regards,</w:t>
      </w:r>
    </w:p>
    <w:p w14:paraId="75315E1A" w14:textId="77777777" w:rsidR="00427AA1" w:rsidRPr="00427AA1" w:rsidRDefault="00427AA1" w:rsidP="00427AA1"/>
    <w:p w14:paraId="3B524381" w14:textId="77777777" w:rsidR="00427AA1" w:rsidRPr="00427AA1" w:rsidRDefault="00427AA1" w:rsidP="00427AA1">
      <w:r w:rsidRPr="00427AA1">
        <w:rPr>
          <w:i/>
          <w:iCs/>
        </w:rPr>
        <w:t>[Your Name]</w:t>
      </w:r>
    </w:p>
    <w:p w14:paraId="0CAC92DA" w14:textId="77777777" w:rsidR="00427AA1" w:rsidRDefault="00427AA1"/>
    <w:sectPr w:rsidR="00427A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9F4A3" w14:textId="77777777" w:rsidR="00FD07E4" w:rsidRDefault="00FD07E4" w:rsidP="006414BC">
      <w:r>
        <w:separator/>
      </w:r>
    </w:p>
  </w:endnote>
  <w:endnote w:type="continuationSeparator" w:id="0">
    <w:p w14:paraId="557DCD6F" w14:textId="77777777" w:rsidR="00FD07E4" w:rsidRDefault="00FD07E4" w:rsidP="0064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33EC" w14:textId="77777777" w:rsidR="006414BC" w:rsidRDefault="006414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E714C" w14:textId="77777777" w:rsidR="006414BC" w:rsidRDefault="006414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DBF9" w14:textId="77777777" w:rsidR="006414BC" w:rsidRDefault="00641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D5888" w14:textId="77777777" w:rsidR="00FD07E4" w:rsidRDefault="00FD07E4" w:rsidP="006414BC">
      <w:r>
        <w:separator/>
      </w:r>
    </w:p>
  </w:footnote>
  <w:footnote w:type="continuationSeparator" w:id="0">
    <w:p w14:paraId="621479E7" w14:textId="77777777" w:rsidR="00FD07E4" w:rsidRDefault="00FD07E4" w:rsidP="0064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72AB" w14:textId="77777777" w:rsidR="006414BC" w:rsidRDefault="006414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44100" w14:textId="77777777" w:rsidR="006414BC" w:rsidRDefault="006414BC">
    <w:pPr>
      <w:pStyle w:val="Header"/>
    </w:pPr>
    <w:r>
      <w:rPr>
        <w:noProof/>
      </w:rPr>
      <w:drawing>
        <wp:inline distT="0" distB="0" distL="0" distR="0" wp14:anchorId="4168EFCB" wp14:editId="271FF2DB">
          <wp:extent cx="2604655" cy="575125"/>
          <wp:effectExtent l="0" t="0" r="0" b="0"/>
          <wp:docPr id="9470859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085933" name="Picture 9470859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680" cy="581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8E48C2" w14:textId="77777777" w:rsidR="006414BC" w:rsidRDefault="006414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B440" w14:textId="77777777" w:rsidR="006414BC" w:rsidRDefault="006414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A1"/>
    <w:rsid w:val="002021B8"/>
    <w:rsid w:val="00427AA1"/>
    <w:rsid w:val="004E5729"/>
    <w:rsid w:val="006414BC"/>
    <w:rsid w:val="007064E2"/>
    <w:rsid w:val="00852A4E"/>
    <w:rsid w:val="008828A5"/>
    <w:rsid w:val="008D70E5"/>
    <w:rsid w:val="00FD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9D6AC0"/>
  <w15:chartTrackingRefBased/>
  <w15:docId w15:val="{4C68EC13-8BBC-0A47-915D-7E522962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4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4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4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4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4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4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4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4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14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4BC"/>
  </w:style>
  <w:style w:type="paragraph" w:styleId="Footer">
    <w:name w:val="footer"/>
    <w:basedOn w:val="Normal"/>
    <w:link w:val="FooterChar"/>
    <w:uiPriority w:val="99"/>
    <w:unhideWhenUsed/>
    <w:rsid w:val="006414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mandaredford/Library/Group%20Containers/UBF8T346G9.Office/User%20Content.localized/Templates.localized/BTAA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BTAA Letterhead.dotx</Template>
  <TotalTime>0</TotalTime>
  <Pages>1</Pages>
  <Words>174</Words>
  <Characters>1019</Characters>
  <Application>Microsoft Office Word</Application>
  <DocSecurity>0</DocSecurity>
  <Lines>17</Lines>
  <Paragraphs>11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Pearce</dc:creator>
  <cp:keywords/>
  <dc:description/>
  <cp:lastModifiedBy>Amanda Redford</cp:lastModifiedBy>
  <cp:revision>1</cp:revision>
  <dcterms:created xsi:type="dcterms:W3CDTF">2026-08-16T22:53:00Z</dcterms:created>
  <dcterms:modified xsi:type="dcterms:W3CDTF">2026-08-16T22:54:00Z</dcterms:modified>
</cp:coreProperties>
</file>