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1A58" w14:textId="77777777" w:rsidR="00852A4E" w:rsidRPr="00F85BC8" w:rsidRDefault="00852A4E">
      <w:pPr>
        <w:rPr>
          <w:sz w:val="22"/>
          <w:szCs w:val="22"/>
        </w:rPr>
      </w:pPr>
    </w:p>
    <w:p w14:paraId="3EB31D0C" w14:textId="1DEA37AE" w:rsidR="00427AA1" w:rsidRPr="00F85BC8" w:rsidRDefault="00427AA1" w:rsidP="00427AA1">
      <w:pPr>
        <w:rPr>
          <w:sz w:val="22"/>
          <w:szCs w:val="22"/>
        </w:rPr>
      </w:pPr>
      <w:r w:rsidRPr="00F85BC8">
        <w:rPr>
          <w:b/>
          <w:bCs/>
          <w:sz w:val="22"/>
          <w:szCs w:val="22"/>
          <w:lang w:val="en-US"/>
        </w:rPr>
        <w:t xml:space="preserve">Head to the Hill - MP </w:t>
      </w:r>
      <w:r w:rsidR="00F85BC8" w:rsidRPr="00F85BC8">
        <w:rPr>
          <w:b/>
          <w:bCs/>
          <w:sz w:val="22"/>
          <w:szCs w:val="22"/>
          <w:lang w:val="en-US"/>
        </w:rPr>
        <w:t>Letter</w:t>
      </w:r>
      <w:r w:rsidRPr="00F85BC8">
        <w:rPr>
          <w:b/>
          <w:bCs/>
          <w:sz w:val="22"/>
          <w:szCs w:val="22"/>
          <w:lang w:val="en-US"/>
        </w:rPr>
        <w:t xml:space="preserve"> template</w:t>
      </w:r>
    </w:p>
    <w:p w14:paraId="250DB44D" w14:textId="77777777" w:rsidR="00427AA1" w:rsidRPr="00F85BC8" w:rsidRDefault="00427AA1" w:rsidP="00427AA1">
      <w:pPr>
        <w:rPr>
          <w:sz w:val="22"/>
          <w:szCs w:val="22"/>
        </w:rPr>
      </w:pPr>
    </w:p>
    <w:p w14:paraId="24A50F30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[Your full name]</w:t>
      </w:r>
      <w:r w:rsidRPr="00F85BC8">
        <w:rPr>
          <w:sz w:val="22"/>
          <w:szCs w:val="22"/>
        </w:rPr>
        <w:br/>
        <w:t>[Street address / suburb / postcode]</w:t>
      </w:r>
      <w:r w:rsidRPr="00F85BC8">
        <w:rPr>
          <w:sz w:val="22"/>
          <w:szCs w:val="22"/>
        </w:rPr>
        <w:br/>
        <w:t>[Email] | [Phone]</w:t>
      </w:r>
    </w:p>
    <w:p w14:paraId="6B4463D3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br/>
        <w:t>[Date]</w:t>
      </w:r>
    </w:p>
    <w:p w14:paraId="2EBBD996" w14:textId="77777777" w:rsidR="00F85BC8" w:rsidRPr="00F85BC8" w:rsidRDefault="00F85BC8" w:rsidP="00F85BC8">
      <w:pPr>
        <w:rPr>
          <w:sz w:val="22"/>
          <w:szCs w:val="22"/>
        </w:rPr>
      </w:pPr>
    </w:p>
    <w:p w14:paraId="39B6891E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[MP title and full name]</w:t>
      </w:r>
      <w:r w:rsidRPr="00F85BC8">
        <w:rPr>
          <w:sz w:val="22"/>
          <w:szCs w:val="22"/>
        </w:rPr>
        <w:br/>
        <w:t>[Electorate office / Parliament House address]</w:t>
      </w:r>
      <w:r w:rsidRPr="00F85BC8">
        <w:rPr>
          <w:sz w:val="22"/>
          <w:szCs w:val="22"/>
        </w:rPr>
        <w:br/>
        <w:t>[Suburb / State / Postcode]</w:t>
      </w:r>
    </w:p>
    <w:p w14:paraId="7CC8F72B" w14:textId="77777777" w:rsidR="00F85BC8" w:rsidRPr="00F85BC8" w:rsidRDefault="00F85BC8" w:rsidP="00F85BC8">
      <w:pPr>
        <w:rPr>
          <w:sz w:val="22"/>
          <w:szCs w:val="22"/>
        </w:rPr>
      </w:pPr>
    </w:p>
    <w:p w14:paraId="2AB71A4B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Subject: Head to the Hill 2026 – [your key message or request]</w:t>
      </w:r>
    </w:p>
    <w:p w14:paraId="7521ACA8" w14:textId="77777777" w:rsidR="00F85BC8" w:rsidRPr="00F85BC8" w:rsidRDefault="00F85BC8" w:rsidP="00F85BC8">
      <w:pPr>
        <w:rPr>
          <w:sz w:val="22"/>
          <w:szCs w:val="22"/>
        </w:rPr>
      </w:pPr>
    </w:p>
    <w:p w14:paraId="4D787348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Dear [Mr / Ms / Dr / MP surname],</w:t>
      </w:r>
    </w:p>
    <w:p w14:paraId="4684BD35" w14:textId="77777777" w:rsidR="00F85BC8" w:rsidRPr="00F85BC8" w:rsidRDefault="00F85BC8" w:rsidP="00F85BC8">
      <w:pPr>
        <w:rPr>
          <w:sz w:val="22"/>
          <w:szCs w:val="22"/>
        </w:rPr>
      </w:pPr>
    </w:p>
    <w:p w14:paraId="20EB684D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1. Who you are</w:t>
      </w:r>
    </w:p>
    <w:p w14:paraId="020D0EF8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My name is [name], and I live in [suburb], in your electorate of [electorate]. I am writing as [a person living with a brain tumour / carer / parent / family member / bereaved family member / supporter].</w:t>
      </w:r>
    </w:p>
    <w:p w14:paraId="6781B9E6" w14:textId="77777777" w:rsidR="00F85BC8" w:rsidRPr="00F85BC8" w:rsidRDefault="00F85BC8" w:rsidP="00F85BC8">
      <w:pPr>
        <w:rPr>
          <w:sz w:val="22"/>
          <w:szCs w:val="22"/>
        </w:rPr>
      </w:pPr>
    </w:p>
    <w:p w14:paraId="4A03EE06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2. Why you are writing</w:t>
      </w:r>
    </w:p>
    <w:p w14:paraId="13CF4349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I am taking part in Head to the Hill 2026 and am writing to raise awareness of the impact of brain tumours and the need for stronger national action. [Add one sentence about why this matters to you personally.]</w:t>
      </w:r>
    </w:p>
    <w:p w14:paraId="15EC3DE5" w14:textId="77777777" w:rsidR="00F85BC8" w:rsidRPr="00F85BC8" w:rsidRDefault="00F85BC8" w:rsidP="00F85BC8">
      <w:pPr>
        <w:rPr>
          <w:sz w:val="22"/>
          <w:szCs w:val="22"/>
        </w:rPr>
      </w:pPr>
    </w:p>
    <w:p w14:paraId="11550F9B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3. Your story</w:t>
      </w:r>
    </w:p>
    <w:p w14:paraId="074456BF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[In two to four sentences, describe what happened, who was affected and what changed. Focus on one or two details that help your MP understand the real-life impact.]</w:t>
      </w:r>
    </w:p>
    <w:p w14:paraId="1C571CC1" w14:textId="77777777" w:rsidR="00F85BC8" w:rsidRPr="00F85BC8" w:rsidRDefault="00F85BC8" w:rsidP="00F85BC8">
      <w:pPr>
        <w:rPr>
          <w:sz w:val="22"/>
          <w:szCs w:val="22"/>
        </w:rPr>
      </w:pPr>
    </w:p>
    <w:p w14:paraId="63C0A205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4. The issue</w:t>
      </w:r>
    </w:p>
    <w:p w14:paraId="70148257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What I want you to understand is that [describe the gap, barrier or problem — for example, access to treatment, research, clinical trials, care, support or services]. [Briefly explain why change is needed now.]</w:t>
      </w:r>
    </w:p>
    <w:p w14:paraId="1F374021" w14:textId="77777777" w:rsidR="00F85BC8" w:rsidRPr="00F85BC8" w:rsidRDefault="00F85BC8" w:rsidP="00F85BC8">
      <w:pPr>
        <w:rPr>
          <w:sz w:val="22"/>
          <w:szCs w:val="22"/>
        </w:rPr>
      </w:pPr>
    </w:p>
    <w:p w14:paraId="5DD92C5B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5. The ask</w:t>
      </w:r>
    </w:p>
    <w:p w14:paraId="6F877659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I am asking you to [support BTAA’s advocacy priorities / raise this issue with the relevant Minister / attend Head to the Hill / meet with me / take another specific action].</w:t>
      </w:r>
    </w:p>
    <w:p w14:paraId="1B61DB02" w14:textId="77777777" w:rsidR="00F85BC8" w:rsidRPr="00F85BC8" w:rsidRDefault="00F85BC8" w:rsidP="00F85BC8">
      <w:pPr>
        <w:rPr>
          <w:sz w:val="22"/>
          <w:szCs w:val="22"/>
        </w:rPr>
      </w:pPr>
    </w:p>
    <w:p w14:paraId="3AD425A0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b/>
          <w:bCs/>
          <w:sz w:val="22"/>
          <w:szCs w:val="22"/>
        </w:rPr>
        <w:t>6. The response</w:t>
      </w:r>
    </w:p>
    <w:p w14:paraId="77B4372D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I would appreciate a written response outlining your position and any action you are willing to take. I would also welcome the opportunity to discuss this with you or your office.</w:t>
      </w:r>
    </w:p>
    <w:p w14:paraId="57B5A132" w14:textId="77777777" w:rsid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Thank you for taking the time to read my story and for considering the needs of people affected by brain tumours.</w:t>
      </w:r>
    </w:p>
    <w:p w14:paraId="0F9C1A32" w14:textId="77777777" w:rsidR="00F85BC8" w:rsidRPr="00F85BC8" w:rsidRDefault="00F85BC8" w:rsidP="00F85BC8">
      <w:pPr>
        <w:rPr>
          <w:sz w:val="22"/>
          <w:szCs w:val="22"/>
        </w:rPr>
      </w:pPr>
    </w:p>
    <w:p w14:paraId="6DF5F1EC" w14:textId="77777777" w:rsid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Kind regards,</w:t>
      </w:r>
    </w:p>
    <w:p w14:paraId="5A43DC90" w14:textId="77777777" w:rsidR="00F85BC8" w:rsidRPr="00F85BC8" w:rsidRDefault="00F85BC8" w:rsidP="00F85BC8">
      <w:pPr>
        <w:rPr>
          <w:sz w:val="22"/>
          <w:szCs w:val="22"/>
        </w:rPr>
      </w:pPr>
    </w:p>
    <w:p w14:paraId="0F4EE71E" w14:textId="77777777" w:rsidR="00F85BC8" w:rsidRPr="00F85BC8" w:rsidRDefault="00F85BC8" w:rsidP="00F85BC8">
      <w:pPr>
        <w:rPr>
          <w:sz w:val="22"/>
          <w:szCs w:val="22"/>
        </w:rPr>
      </w:pPr>
      <w:r w:rsidRPr="00F85BC8">
        <w:rPr>
          <w:sz w:val="22"/>
          <w:szCs w:val="22"/>
        </w:rPr>
        <w:t>[Your name]</w:t>
      </w:r>
    </w:p>
    <w:p w14:paraId="0CAC92DA" w14:textId="77777777" w:rsidR="00427AA1" w:rsidRPr="00F85BC8" w:rsidRDefault="00427AA1">
      <w:pPr>
        <w:rPr>
          <w:sz w:val="22"/>
          <w:szCs w:val="22"/>
        </w:rPr>
      </w:pPr>
    </w:p>
    <w:sectPr w:rsidR="00427AA1" w:rsidRPr="00F85BC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E124" w14:textId="77777777" w:rsidR="0049659E" w:rsidRPr="00F85BC8" w:rsidRDefault="0049659E" w:rsidP="006414BC">
      <w:pPr>
        <w:rPr>
          <w:sz w:val="21"/>
          <w:szCs w:val="21"/>
        </w:rPr>
      </w:pPr>
      <w:r w:rsidRPr="00F85BC8">
        <w:rPr>
          <w:sz w:val="21"/>
          <w:szCs w:val="21"/>
        </w:rPr>
        <w:separator/>
      </w:r>
    </w:p>
  </w:endnote>
  <w:endnote w:type="continuationSeparator" w:id="0">
    <w:p w14:paraId="5BCB7C62" w14:textId="77777777" w:rsidR="0049659E" w:rsidRPr="00F85BC8" w:rsidRDefault="0049659E" w:rsidP="006414BC">
      <w:pPr>
        <w:rPr>
          <w:sz w:val="21"/>
          <w:szCs w:val="21"/>
        </w:rPr>
      </w:pPr>
      <w:r w:rsidRPr="00F85BC8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2968" w14:textId="77777777" w:rsidR="0049659E" w:rsidRPr="00F85BC8" w:rsidRDefault="0049659E" w:rsidP="006414BC">
      <w:pPr>
        <w:rPr>
          <w:sz w:val="21"/>
          <w:szCs w:val="21"/>
        </w:rPr>
      </w:pPr>
      <w:r w:rsidRPr="00F85BC8">
        <w:rPr>
          <w:sz w:val="21"/>
          <w:szCs w:val="21"/>
        </w:rPr>
        <w:separator/>
      </w:r>
    </w:p>
  </w:footnote>
  <w:footnote w:type="continuationSeparator" w:id="0">
    <w:p w14:paraId="70DBE3F1" w14:textId="77777777" w:rsidR="0049659E" w:rsidRPr="00F85BC8" w:rsidRDefault="0049659E" w:rsidP="006414BC">
      <w:pPr>
        <w:rPr>
          <w:sz w:val="21"/>
          <w:szCs w:val="21"/>
        </w:rPr>
      </w:pPr>
      <w:r w:rsidRPr="00F85BC8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4100" w14:textId="77777777" w:rsidR="006414BC" w:rsidRPr="00F85BC8" w:rsidRDefault="006414BC">
    <w:pPr>
      <w:pStyle w:val="Header"/>
      <w:rPr>
        <w:sz w:val="21"/>
        <w:szCs w:val="21"/>
      </w:rPr>
    </w:pPr>
    <w:r w:rsidRPr="00F85BC8">
      <w:rPr>
        <w:noProof/>
        <w:sz w:val="21"/>
        <w:szCs w:val="21"/>
      </w:rPr>
      <w:drawing>
        <wp:inline distT="0" distB="0" distL="0" distR="0" wp14:anchorId="4168EFCB" wp14:editId="271FF2DB">
          <wp:extent cx="2604655" cy="575125"/>
          <wp:effectExtent l="0" t="0" r="0" b="0"/>
          <wp:docPr id="9470859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085933" name="Picture 9470859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680" cy="581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8E48C2" w14:textId="77777777" w:rsidR="006414BC" w:rsidRPr="00F85BC8" w:rsidRDefault="006414BC">
    <w:pPr>
      <w:pStyle w:val="Head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A1"/>
    <w:rsid w:val="002021B8"/>
    <w:rsid w:val="00427AA1"/>
    <w:rsid w:val="0049659E"/>
    <w:rsid w:val="004E5729"/>
    <w:rsid w:val="006414BC"/>
    <w:rsid w:val="007064E2"/>
    <w:rsid w:val="00852A4E"/>
    <w:rsid w:val="008828A5"/>
    <w:rsid w:val="008D70E5"/>
    <w:rsid w:val="00F8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9D6AC0"/>
  <w15:chartTrackingRefBased/>
  <w15:docId w15:val="{4C68EC13-8BBC-0A47-915D-7E522962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4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4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4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4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4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4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4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4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1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4BC"/>
  </w:style>
  <w:style w:type="paragraph" w:styleId="Footer">
    <w:name w:val="footer"/>
    <w:basedOn w:val="Normal"/>
    <w:link w:val="FooterChar"/>
    <w:uiPriority w:val="99"/>
    <w:unhideWhenUsed/>
    <w:rsid w:val="00641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andaredford/Library/Group%20Containers/UBF8T346G9.Office/User%20Content.localized/Templates.localized/BTAA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BTAA Letterhead.dotx</Template>
  <TotalTime>0</TotalTime>
  <Pages>1</Pages>
  <Words>250</Words>
  <Characters>1458</Characters>
  <Application>Microsoft Office Word</Application>
  <DocSecurity>0</DocSecurity>
  <Lines>25</Lines>
  <Paragraphs>15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Pearce</dc:creator>
  <cp:keywords/>
  <dc:description/>
  <cp:lastModifiedBy>Amanda Redford</cp:lastModifiedBy>
  <cp:revision>2</cp:revision>
  <dcterms:created xsi:type="dcterms:W3CDTF">2026-08-16T22:56:00Z</dcterms:created>
  <dcterms:modified xsi:type="dcterms:W3CDTF">2026-08-16T22:56:00Z</dcterms:modified>
</cp:coreProperties>
</file>